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6FB" w:rsidRDefault="000E6DA5">
      <w:pPr>
        <w:rPr>
          <w:lang w:val="en-GB"/>
        </w:rPr>
      </w:pPr>
      <w:bookmarkStart w:id="0" w:name="_GoBack"/>
      <w:r>
        <w:rPr>
          <w:lang w:val="en-GB"/>
        </w:rPr>
        <w:t>Date</w:t>
      </w:r>
    </w:p>
    <w:p w:rsidR="00E94641" w:rsidRDefault="000E6DA5">
      <w:pPr>
        <w:rPr>
          <w:lang w:val="en-GB"/>
        </w:rPr>
      </w:pPr>
      <w:r>
        <w:rPr>
          <w:lang w:val="en-GB"/>
        </w:rPr>
        <w:t>Name/</w:t>
      </w:r>
      <w:r w:rsidR="00343E82">
        <w:rPr>
          <w:lang w:val="en-GB"/>
        </w:rPr>
        <w:t>Address</w:t>
      </w:r>
    </w:p>
    <w:p w:rsidR="00AE16FB" w:rsidRDefault="000E6DA5">
      <w:pPr>
        <w:rPr>
          <w:lang w:val="en-GB"/>
        </w:rPr>
      </w:pPr>
      <w:r>
        <w:rPr>
          <w:lang w:val="en-GB"/>
        </w:rPr>
        <w:t>Address/Name of the person you are writing to</w:t>
      </w:r>
    </w:p>
    <w:p w:rsidR="001711F2" w:rsidRDefault="000E6DA5">
      <w:pPr>
        <w:rPr>
          <w:lang w:val="en-GB"/>
        </w:rPr>
      </w:pPr>
      <w:r>
        <w:rPr>
          <w:lang w:val="en-GB"/>
        </w:rPr>
        <w:t>To whom it may concern</w:t>
      </w:r>
    </w:p>
    <w:p w:rsidR="005E2FF9" w:rsidRDefault="000E6DA5">
      <w:pPr>
        <w:rPr>
          <w:u w:val="single"/>
          <w:lang w:val="en-GB"/>
        </w:rPr>
      </w:pPr>
      <w:r>
        <w:rPr>
          <w:lang w:val="en-GB"/>
        </w:rPr>
        <w:t xml:space="preserve">RE: </w:t>
      </w:r>
      <w:r w:rsidRPr="001711F2">
        <w:rPr>
          <w:u w:val="single"/>
          <w:lang w:val="en-GB"/>
        </w:rPr>
        <w:t xml:space="preserve">MENTAL HEALTH SYMPTOMS </w:t>
      </w:r>
    </w:p>
    <w:p w:rsidR="005E2FF9" w:rsidRDefault="000E6DA5" w:rsidP="00343E82">
      <w:pPr>
        <w:spacing w:before="100" w:beforeAutospacing="1" w:after="100" w:afterAutospacing="1"/>
        <w:ind w:left="284" w:firstLine="720"/>
        <w:contextualSpacing/>
        <w:rPr>
          <w:lang w:val="en-GB"/>
        </w:rPr>
      </w:pPr>
      <w:r w:rsidRPr="005E2FF9">
        <w:rPr>
          <w:lang w:val="en-GB"/>
        </w:rPr>
        <w:t>Currently, I am under</w:t>
      </w:r>
      <w:r>
        <w:rPr>
          <w:lang w:val="en-GB"/>
        </w:rPr>
        <w:t xml:space="preserve"> observation </w:t>
      </w:r>
      <w:r w:rsidR="00631091">
        <w:rPr>
          <w:lang w:val="en-GB"/>
        </w:rPr>
        <w:t>at Grayson</w:t>
      </w:r>
      <w:r>
        <w:rPr>
          <w:lang w:val="en-GB"/>
        </w:rPr>
        <w:t xml:space="preserve"> and Newburg VA Mental Health </w:t>
      </w:r>
      <w:r w:rsidR="00631091">
        <w:rPr>
          <w:lang w:val="en-GB"/>
        </w:rPr>
        <w:t>facility. However</w:t>
      </w:r>
      <w:r w:rsidR="0044388F">
        <w:rPr>
          <w:lang w:val="en-GB"/>
        </w:rPr>
        <w:t>, my mental</w:t>
      </w:r>
      <w:r w:rsidR="00631091">
        <w:rPr>
          <w:lang w:val="en-GB"/>
        </w:rPr>
        <w:t xml:space="preserve"> state had not shown any improvement despite the prescription from mental health organizations.</w:t>
      </w:r>
      <w:r w:rsidRPr="005E2FF9">
        <w:rPr>
          <w:lang w:val="en-GB"/>
        </w:rPr>
        <w:t xml:space="preserve"> </w:t>
      </w:r>
    </w:p>
    <w:p w:rsidR="00F9652B" w:rsidRDefault="000E6DA5" w:rsidP="00343E82">
      <w:pPr>
        <w:spacing w:before="100" w:beforeAutospacing="1" w:after="100" w:afterAutospacing="1"/>
        <w:ind w:left="284" w:firstLine="720"/>
        <w:contextualSpacing/>
        <w:rPr>
          <w:lang w:val="en-GB"/>
        </w:rPr>
      </w:pPr>
      <w:r>
        <w:rPr>
          <w:lang w:val="en-GB"/>
        </w:rPr>
        <w:t xml:space="preserve">The symptoms valued at 100% </w:t>
      </w:r>
      <w:r w:rsidR="0010144E">
        <w:rPr>
          <w:lang w:val="en-GB"/>
        </w:rPr>
        <w:t>include gross</w:t>
      </w:r>
      <w:r>
        <w:rPr>
          <w:lang w:val="en-GB"/>
        </w:rPr>
        <w:t xml:space="preserve"> impairment in tho</w:t>
      </w:r>
      <w:r w:rsidR="0010144E">
        <w:rPr>
          <w:lang w:val="en-GB"/>
        </w:rPr>
        <w:t xml:space="preserve">ught processes or </w:t>
      </w:r>
      <w:r w:rsidR="00EE179C">
        <w:rPr>
          <w:lang w:val="en-GB"/>
        </w:rPr>
        <w:t xml:space="preserve">communication. </w:t>
      </w:r>
      <w:r w:rsidR="00011E89">
        <w:rPr>
          <w:lang w:val="en-GB"/>
        </w:rPr>
        <w:t xml:space="preserve">I am often over anxious and always depressed.Even though I go to school and work </w:t>
      </w:r>
      <w:r w:rsidR="00E95DE4">
        <w:rPr>
          <w:lang w:val="en-GB"/>
        </w:rPr>
        <w:t>I am</w:t>
      </w:r>
      <w:r w:rsidR="008C1919">
        <w:rPr>
          <w:lang w:val="en-GB"/>
        </w:rPr>
        <w:t xml:space="preserve"> experiencing a hard time remembering the kind of work I am supposed </w:t>
      </w:r>
      <w:r w:rsidR="00E95DE4">
        <w:rPr>
          <w:lang w:val="en-GB"/>
        </w:rPr>
        <w:t xml:space="preserve">to perform or complete. I tend to be too much forgetful. Due to these </w:t>
      </w:r>
      <w:r w:rsidR="002F5559">
        <w:rPr>
          <w:lang w:val="en-GB"/>
        </w:rPr>
        <w:t xml:space="preserve">thought process problems I usually write do all the activities or </w:t>
      </w:r>
      <w:r w:rsidR="00704E95">
        <w:rPr>
          <w:lang w:val="en-GB"/>
        </w:rPr>
        <w:t>tasks alongside</w:t>
      </w:r>
      <w:r w:rsidR="002F5559">
        <w:rPr>
          <w:lang w:val="en-GB"/>
        </w:rPr>
        <w:t xml:space="preserve"> the time they need to be completed.</w:t>
      </w:r>
      <w:r w:rsidR="00E95DE4">
        <w:rPr>
          <w:lang w:val="en-GB"/>
        </w:rPr>
        <w:t xml:space="preserve">  </w:t>
      </w:r>
    </w:p>
    <w:p w:rsidR="00442D8A" w:rsidRDefault="000E6DA5" w:rsidP="00343E82">
      <w:pPr>
        <w:spacing w:before="100" w:beforeAutospacing="1" w:after="100" w:afterAutospacing="1"/>
        <w:ind w:left="284" w:firstLine="720"/>
        <w:contextualSpacing/>
        <w:rPr>
          <w:rFonts w:ascii="Times New Roman" w:hAnsi="Times New Roman"/>
        </w:rPr>
      </w:pPr>
      <w:r>
        <w:rPr>
          <w:lang w:val="en-GB"/>
        </w:rPr>
        <w:t>The</w:t>
      </w:r>
      <w:r w:rsidR="0010144E">
        <w:rPr>
          <w:lang w:val="en-GB"/>
        </w:rPr>
        <w:t xml:space="preserve"> symptom valued </w:t>
      </w:r>
      <w:r>
        <w:rPr>
          <w:lang w:val="en-GB"/>
        </w:rPr>
        <w:t>at 70</w:t>
      </w:r>
      <w:r w:rsidR="0010144E">
        <w:rPr>
          <w:lang w:val="en-GB"/>
        </w:rPr>
        <w:t xml:space="preserve">% </w:t>
      </w:r>
      <w:r w:rsidR="0010144E" w:rsidRPr="00EE179C">
        <w:rPr>
          <w:rFonts w:cstheme="minorHAnsi"/>
          <w:lang w:val="en-GB"/>
        </w:rPr>
        <w:t>include</w:t>
      </w:r>
      <w:r>
        <w:rPr>
          <w:rFonts w:cstheme="minorHAnsi"/>
        </w:rPr>
        <w:t>s o</w:t>
      </w:r>
      <w:r w:rsidR="0010144E" w:rsidRPr="00EE179C">
        <w:rPr>
          <w:rFonts w:cstheme="minorHAnsi"/>
        </w:rPr>
        <w:t xml:space="preserve">bsessional rituals which interfere with routine </w:t>
      </w:r>
      <w:r w:rsidR="0010144E" w:rsidRPr="00EE179C">
        <w:t>activities</w:t>
      </w:r>
      <w:r>
        <w:t xml:space="preserve"> d</w:t>
      </w:r>
      <w:r w:rsidRPr="00EE179C">
        <w:t>ifficulty adapting to stressful circumstances, including work or work-like settings</w:t>
      </w:r>
      <w:r w:rsidR="00D30D47">
        <w:t xml:space="preserve">, and </w:t>
      </w:r>
      <w:r w:rsidR="00041CB0">
        <w:rPr>
          <w:rFonts w:ascii="Times New Roman" w:hAnsi="Times New Roman"/>
        </w:rPr>
        <w:t>i</w:t>
      </w:r>
      <w:r w:rsidR="00D30D47" w:rsidRPr="00D30D47">
        <w:rPr>
          <w:rFonts w:ascii="Times New Roman" w:hAnsi="Times New Roman"/>
        </w:rPr>
        <w:t xml:space="preserve">nability to establish and maintain effective </w:t>
      </w:r>
      <w:r w:rsidR="00F9652B" w:rsidRPr="00D30D47">
        <w:rPr>
          <w:rFonts w:ascii="Times New Roman" w:hAnsi="Times New Roman"/>
        </w:rPr>
        <w:t>relationships</w:t>
      </w:r>
      <w:r w:rsidR="00F9652B">
        <w:rPr>
          <w:rFonts w:ascii="Times New Roman" w:hAnsi="Times New Roman"/>
        </w:rPr>
        <w:t xml:space="preserve">. My work as an army officer </w:t>
      </w:r>
      <w:r w:rsidR="00C21169">
        <w:rPr>
          <w:rFonts w:ascii="Times New Roman" w:hAnsi="Times New Roman"/>
        </w:rPr>
        <w:t xml:space="preserve">has immensely made me develop some obsession tendencies of having all things and activities arranged or organized </w:t>
      </w:r>
      <w:r w:rsidR="0057093C">
        <w:rPr>
          <w:rFonts w:ascii="Times New Roman" w:hAnsi="Times New Roman"/>
        </w:rPr>
        <w:t>appropriately. For instance, wherever I woke</w:t>
      </w:r>
      <w:r w:rsidR="00660EA1">
        <w:rPr>
          <w:rFonts w:ascii="Times New Roman" w:hAnsi="Times New Roman"/>
        </w:rPr>
        <w:t xml:space="preserve"> up</w:t>
      </w:r>
      <w:r w:rsidR="0057093C">
        <w:rPr>
          <w:rFonts w:ascii="Times New Roman" w:hAnsi="Times New Roman"/>
        </w:rPr>
        <w:t xml:space="preserve"> </w:t>
      </w:r>
      <w:r w:rsidR="0066166A">
        <w:rPr>
          <w:rFonts w:ascii="Times New Roman" w:hAnsi="Times New Roman"/>
        </w:rPr>
        <w:t>I usually</w:t>
      </w:r>
      <w:r w:rsidR="00660EA1">
        <w:rPr>
          <w:rFonts w:ascii="Times New Roman" w:hAnsi="Times New Roman"/>
        </w:rPr>
        <w:t xml:space="preserve"> </w:t>
      </w:r>
      <w:r w:rsidR="0057093C">
        <w:rPr>
          <w:rFonts w:ascii="Times New Roman" w:hAnsi="Times New Roman"/>
        </w:rPr>
        <w:t>remove all the items from the floor to be able to identify or notice if anybody has entered my home when I come back.</w:t>
      </w:r>
    </w:p>
    <w:p w:rsidR="00041CB0" w:rsidRDefault="000E6DA5" w:rsidP="00343E82">
      <w:pPr>
        <w:spacing w:before="100" w:beforeAutospacing="1" w:after="100" w:afterAutospacing="1"/>
        <w:ind w:left="284" w:firstLine="720"/>
        <w:contextualSpacing/>
      </w:pPr>
      <w:r>
        <w:rPr>
          <w:rFonts w:ascii="Times New Roman" w:hAnsi="Times New Roman"/>
        </w:rPr>
        <w:t>The symptoms valued at 50</w:t>
      </w:r>
      <w:r w:rsidR="00E83993">
        <w:rPr>
          <w:rFonts w:ascii="Times New Roman" w:hAnsi="Times New Roman"/>
        </w:rPr>
        <w:t xml:space="preserve">% include </w:t>
      </w:r>
      <w:r w:rsidR="00E83993" w:rsidRPr="00E83993">
        <w:t>Flattened affect (no enjoyment in doing things you used to enjoy doing</w:t>
      </w:r>
      <w:r w:rsidR="00E83993">
        <w:t xml:space="preserve">). In most cases, </w:t>
      </w:r>
      <w:r w:rsidR="00F446EA">
        <w:t xml:space="preserve">I used to work out on a daily basis as well as </w:t>
      </w:r>
      <w:r w:rsidR="00F446EA">
        <w:lastRenderedPageBreak/>
        <w:t xml:space="preserve">participate </w:t>
      </w:r>
      <w:r w:rsidR="003262FA">
        <w:t xml:space="preserve">in various social media platforms such as Facebook and </w:t>
      </w:r>
      <w:r w:rsidR="0027057D">
        <w:t>Tweeter. However, currently, I do engage in any of these activities I always want to be alone</w:t>
      </w:r>
    </w:p>
    <w:p w:rsidR="00764DA1" w:rsidRPr="004B6769" w:rsidRDefault="000E6DA5" w:rsidP="00343E82">
      <w:pPr>
        <w:spacing w:before="100" w:beforeAutospacing="1" w:after="100" w:afterAutospacing="1"/>
        <w:ind w:left="284" w:firstLine="720"/>
        <w:contextualSpacing/>
        <w:rPr>
          <w:lang w:val="en-GB"/>
        </w:rPr>
      </w:pPr>
      <w:r>
        <w:t xml:space="preserve">Finally, the symptoms valued at 30% consists of </w:t>
      </w:r>
      <w:r w:rsidR="00E67801">
        <w:t>c</w:t>
      </w:r>
      <w:r w:rsidR="00E67801" w:rsidRPr="00E67801">
        <w:t>hronic sleep impairment (including nightmares)</w:t>
      </w:r>
      <w:r w:rsidR="00E67801">
        <w:t xml:space="preserve"> and </w:t>
      </w:r>
      <w:r w:rsidR="004B6769" w:rsidRPr="004B6769">
        <w:t>depressed mood</w:t>
      </w:r>
      <w:r w:rsidR="004B6769">
        <w:t xml:space="preserve">. </w:t>
      </w:r>
      <w:r w:rsidR="0066748B">
        <w:t xml:space="preserve">Usually, I do not get enough </w:t>
      </w:r>
      <w:r w:rsidR="005C4C94">
        <w:t>sleep. Sometime</w:t>
      </w:r>
      <w:r w:rsidR="0066748B">
        <w:t xml:space="preserve"> can sleep over 48 hours and </w:t>
      </w:r>
      <w:r w:rsidR="009761DC">
        <w:t xml:space="preserve">the sleep will go completely for some </w:t>
      </w:r>
      <w:r w:rsidR="005C4C94">
        <w:t>days. On</w:t>
      </w:r>
      <w:r w:rsidR="009761DC">
        <w:t xml:space="preserve"> the other hand, I can sleep throughout the weekend</w:t>
      </w:r>
      <w:r w:rsidR="005C4C94">
        <w:t>.</w:t>
      </w:r>
      <w:bookmarkEnd w:id="0"/>
    </w:p>
    <w:sectPr w:rsidR="00764DA1" w:rsidRPr="004B6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B5"/>
    <w:rsid w:val="000005E5"/>
    <w:rsid w:val="00011E89"/>
    <w:rsid w:val="00041CB0"/>
    <w:rsid w:val="000E6DA5"/>
    <w:rsid w:val="0010144E"/>
    <w:rsid w:val="001711F2"/>
    <w:rsid w:val="0027057D"/>
    <w:rsid w:val="002F5559"/>
    <w:rsid w:val="003262FA"/>
    <w:rsid w:val="00343E82"/>
    <w:rsid w:val="00353EB5"/>
    <w:rsid w:val="00442B3C"/>
    <w:rsid w:val="00442D8A"/>
    <w:rsid w:val="0044388F"/>
    <w:rsid w:val="004B6769"/>
    <w:rsid w:val="0057093C"/>
    <w:rsid w:val="005C4C94"/>
    <w:rsid w:val="005E2FF9"/>
    <w:rsid w:val="00631091"/>
    <w:rsid w:val="00660EA1"/>
    <w:rsid w:val="0066166A"/>
    <w:rsid w:val="0066748B"/>
    <w:rsid w:val="00704E95"/>
    <w:rsid w:val="00764DA1"/>
    <w:rsid w:val="008C1919"/>
    <w:rsid w:val="009761DC"/>
    <w:rsid w:val="00AE16FB"/>
    <w:rsid w:val="00C21169"/>
    <w:rsid w:val="00D30D47"/>
    <w:rsid w:val="00D87780"/>
    <w:rsid w:val="00D95D72"/>
    <w:rsid w:val="00E67801"/>
    <w:rsid w:val="00E83993"/>
    <w:rsid w:val="00E94641"/>
    <w:rsid w:val="00E95DE4"/>
    <w:rsid w:val="00EE179C"/>
    <w:rsid w:val="00F446EA"/>
    <w:rsid w:val="00F9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04D0FA-FA5E-4108-978D-066AE3EE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(4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(blank)(4)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2019-05-18T19:12:00Z</dcterms:created>
  <dcterms:modified xsi:type="dcterms:W3CDTF">2019-05-18T19:12:00Z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Internal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</Properties>
</file>